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dTable1Light"/>
        <w:tblW w:w="48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ewsletter layout table"/>
      </w:tblPr>
      <w:tblGrid>
        <w:gridCol w:w="4140"/>
        <w:gridCol w:w="6390"/>
      </w:tblGrid>
      <w:tr w:rsidR="00E027D4" w:rsidRPr="0066144B" w14:paraId="631E7EF6" w14:textId="77777777" w:rsidTr="003A6FE3">
        <w:trPr>
          <w:trHeight w:hRule="exact" w:val="981"/>
        </w:trPr>
        <w:tc>
          <w:tcPr>
            <w:tcW w:w="4140" w:type="dxa"/>
            <w:tcMar>
              <w:left w:w="230" w:type="dxa"/>
              <w:bottom w:w="144" w:type="dxa"/>
              <w:right w:w="230" w:type="dxa"/>
            </w:tcMar>
            <w:vAlign w:val="bottom"/>
          </w:tcPr>
          <w:p w14:paraId="453AB9CC" w14:textId="22EC9E03" w:rsidR="0053176B" w:rsidRPr="0066144B" w:rsidRDefault="0053176B" w:rsidP="00BC066C">
            <w:pPr>
              <w:pStyle w:val="Subtitle"/>
              <w:spacing w:before="120" w:line="276" w:lineRule="auto"/>
              <w:jc w:val="left"/>
              <w:rPr>
                <w:rFonts w:ascii="Tahoma" w:hAnsi="Tahoma" w:cs="Tahoma"/>
                <w:sz w:val="36"/>
                <w:szCs w:val="36"/>
              </w:rPr>
            </w:pPr>
            <w:r w:rsidRPr="0066144B">
              <w:rPr>
                <w:rFonts w:ascii="Tahoma" w:hAnsi="Tahoma" w:cs="Tahoma"/>
                <w:sz w:val="36"/>
                <w:szCs w:val="36"/>
              </w:rPr>
              <w:t>Student</w:t>
            </w:r>
            <w:r w:rsidR="00BC066C" w:rsidRPr="0066144B">
              <w:rPr>
                <w:rFonts w:ascii="Tahoma" w:hAnsi="Tahoma" w:cs="Tahoma"/>
                <w:sz w:val="36"/>
                <w:szCs w:val="36"/>
              </w:rPr>
              <w:t xml:space="preserve"> </w:t>
            </w:r>
            <w:r w:rsidRPr="0066144B">
              <w:rPr>
                <w:rFonts w:ascii="Tahoma" w:hAnsi="Tahoma" w:cs="Tahoma"/>
                <w:sz w:val="36"/>
                <w:szCs w:val="36"/>
              </w:rPr>
              <w:t xml:space="preserve">Success Skills </w:t>
            </w:r>
          </w:p>
          <w:p w14:paraId="78F6ADAF" w14:textId="5A95FBE5" w:rsidR="00F61E4F" w:rsidRPr="0066144B" w:rsidRDefault="00BC066C" w:rsidP="00BC066C">
            <w:pPr>
              <w:pStyle w:val="Subtitle"/>
              <w:spacing w:line="276" w:lineRule="auto"/>
              <w:jc w:val="left"/>
              <w:rPr>
                <w:rFonts w:ascii="Tahoma" w:hAnsi="Tahoma" w:cs="Tahoma"/>
                <w:sz w:val="36"/>
                <w:szCs w:val="36"/>
              </w:rPr>
            </w:pPr>
            <w:r w:rsidRPr="0066144B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662336" behindDoc="0" locked="0" layoutInCell="1" allowOverlap="1" wp14:anchorId="1EE92D4A" wp14:editId="5B499391">
                  <wp:simplePos x="0" y="0"/>
                  <wp:positionH relativeFrom="column">
                    <wp:posOffset>1579880</wp:posOffset>
                  </wp:positionH>
                  <wp:positionV relativeFrom="paragraph">
                    <wp:posOffset>34925</wp:posOffset>
                  </wp:positionV>
                  <wp:extent cx="862965" cy="862965"/>
                  <wp:effectExtent l="0" t="0" r="635" b="63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176B" w:rsidRPr="0066144B">
              <w:rPr>
                <w:rFonts w:ascii="Tahoma" w:hAnsi="Tahoma" w:cs="Tahoma"/>
                <w:sz w:val="36"/>
                <w:szCs w:val="36"/>
              </w:rPr>
              <w:t xml:space="preserve">for Polar Bears </w:t>
            </w:r>
          </w:p>
          <w:p w14:paraId="2A7205F7" w14:textId="705A7DB8" w:rsidR="00E027D4" w:rsidRPr="0066144B" w:rsidRDefault="00E027D4" w:rsidP="00804BED">
            <w:pPr>
              <w:pStyle w:val="Date"/>
              <w:spacing w:line="276" w:lineRule="auto"/>
              <w:jc w:val="both"/>
              <w:rPr>
                <w:rFonts w:ascii="Tahoma" w:hAnsi="Tahoma" w:cs="Tahoma"/>
              </w:rPr>
            </w:pPr>
          </w:p>
        </w:tc>
        <w:tc>
          <w:tcPr>
            <w:tcW w:w="6390" w:type="dxa"/>
            <w:shd w:val="clear" w:color="auto" w:fill="A1D68B" w:themeFill="accent1"/>
            <w:tcMar>
              <w:left w:w="230" w:type="dxa"/>
              <w:bottom w:w="144" w:type="dxa"/>
              <w:right w:w="230" w:type="dxa"/>
            </w:tcMar>
            <w:vAlign w:val="center"/>
          </w:tcPr>
          <w:p w14:paraId="1DB27AD2" w14:textId="025AAA20" w:rsidR="00F61E4F" w:rsidRPr="0066144B" w:rsidRDefault="002A1DC9" w:rsidP="00804BED">
            <w:pPr>
              <w:rPr>
                <w:rFonts w:ascii="Tahoma" w:eastAsia="Times New Roman" w:hAnsi="Tahoma" w:cs="Tahoma"/>
                <w:color w:val="FFFFFF" w:themeColor="background1"/>
                <w:sz w:val="52"/>
                <w:szCs w:val="52"/>
              </w:rPr>
            </w:pPr>
            <w:r>
              <w:rPr>
                <w:rFonts w:ascii="Tahoma" w:eastAsia="Times New Roman" w:hAnsi="Tahoma" w:cs="Tahoma"/>
                <w:color w:val="FFFFFF" w:themeColor="background1"/>
                <w:sz w:val="52"/>
                <w:szCs w:val="52"/>
              </w:rPr>
              <w:t>Cornell Method</w:t>
            </w:r>
          </w:p>
        </w:tc>
      </w:tr>
    </w:tbl>
    <w:p w14:paraId="23F997CF" w14:textId="1C6A5A93" w:rsidR="00DB18E6" w:rsidRPr="0066144B" w:rsidRDefault="007A43F2" w:rsidP="00804BED">
      <w:pPr>
        <w:pStyle w:val="NoSpacing"/>
        <w:jc w:val="both"/>
        <w:rPr>
          <w:rFonts w:ascii="Tahoma" w:hAnsi="Tahoma" w:cs="Tahoma"/>
        </w:rPr>
      </w:pPr>
      <w:r w:rsidRPr="0066144B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9ABFFC" wp14:editId="18EA7EF2">
                <wp:simplePos x="0" y="0"/>
                <wp:positionH relativeFrom="column">
                  <wp:posOffset>222069</wp:posOffset>
                </wp:positionH>
                <wp:positionV relativeFrom="paragraph">
                  <wp:posOffset>121104</wp:posOffset>
                </wp:positionV>
                <wp:extent cx="6512832" cy="0"/>
                <wp:effectExtent l="0" t="0" r="1524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28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208327" id="Straight Connector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5pt,9.55pt" to="530.3pt,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" strokecolor="#a1d68b [3204]"/>
            </w:pict>
          </mc:Fallback>
        </mc:AlternateContent>
      </w:r>
    </w:p>
    <w:p w14:paraId="7FEEB06C" w14:textId="1A84BCF0" w:rsidR="00BC066C" w:rsidRDefault="00BC066C" w:rsidP="0077691B">
      <w:pPr>
        <w:spacing w:line="240" w:lineRule="auto"/>
        <w:ind w:right="432"/>
        <w:jc w:val="both"/>
        <w:rPr>
          <w:rFonts w:ascii="Tahoma" w:eastAsia="Times New Roman" w:hAnsi="Tahoma" w:cs="Tahoma"/>
          <w:b/>
          <w:bCs/>
          <w:sz w:val="28"/>
          <w:szCs w:val="28"/>
        </w:rPr>
      </w:pPr>
    </w:p>
    <w:p w14:paraId="715107F8" w14:textId="77777777" w:rsidR="002A1DC9" w:rsidRPr="0066144B" w:rsidRDefault="002A1DC9" w:rsidP="0077691B">
      <w:pPr>
        <w:spacing w:line="240" w:lineRule="auto"/>
        <w:ind w:right="432"/>
        <w:jc w:val="both"/>
        <w:rPr>
          <w:rFonts w:ascii="Tahoma" w:eastAsia="Times New Roman" w:hAnsi="Tahoma" w:cs="Tahoma"/>
          <w:b/>
          <w:bCs/>
          <w:sz w:val="28"/>
          <w:szCs w:val="28"/>
        </w:rPr>
      </w:pPr>
    </w:p>
    <w:tbl>
      <w:tblPr>
        <w:tblStyle w:val="TableGrid"/>
        <w:tblW w:w="9810" w:type="dxa"/>
        <w:tblInd w:w="355" w:type="dxa"/>
        <w:tblLook w:val="04A0" w:firstRow="1" w:lastRow="0" w:firstColumn="1" w:lastColumn="0" w:noHBand="0" w:noVBand="1"/>
      </w:tblPr>
      <w:tblGrid>
        <w:gridCol w:w="2610"/>
        <w:gridCol w:w="7200"/>
      </w:tblGrid>
      <w:tr w:rsidR="002A1DC9" w14:paraId="38D72E00" w14:textId="77777777" w:rsidTr="002A1DC9">
        <w:trPr>
          <w:trHeight w:val="8054"/>
        </w:trPr>
        <w:tc>
          <w:tcPr>
            <w:tcW w:w="2610" w:type="dxa"/>
          </w:tcPr>
          <w:p w14:paraId="7DE11558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039B1A9D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1720B545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3995CAC9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5DC4B6AE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62A7C99A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195C9120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52320C14" w14:textId="59EDF854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</w:tc>
        <w:tc>
          <w:tcPr>
            <w:tcW w:w="7200" w:type="dxa"/>
          </w:tcPr>
          <w:p w14:paraId="5BC0DA7C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33F7175C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469F484B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4835CEE4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120830BB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06AEC4AB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2939D6AC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6B4915DD" w14:textId="66EDEABC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50530E48" w14:textId="1D57ADC9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47B2B263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2ACA631D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5BDF7AE9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19C90488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65062C1C" w14:textId="277B3176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</w:tc>
      </w:tr>
      <w:tr w:rsidR="002A1DC9" w14:paraId="38B5B4B3" w14:textId="77777777" w:rsidTr="002A1DC9">
        <w:trPr>
          <w:trHeight w:val="1754"/>
        </w:trPr>
        <w:tc>
          <w:tcPr>
            <w:tcW w:w="9810" w:type="dxa"/>
            <w:gridSpan w:val="2"/>
          </w:tcPr>
          <w:p w14:paraId="67FD7A5E" w14:textId="4FBF9FBC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055FD055" w14:textId="77777777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14:paraId="4758E77E" w14:textId="352BAFA1" w:rsidR="002A1DC9" w:rsidRDefault="002A1DC9" w:rsidP="00BC066C">
            <w:pPr>
              <w:spacing w:before="100" w:beforeAutospacing="1" w:after="100" w:afterAutospacing="1"/>
              <w:ind w:right="432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</w:tc>
      </w:tr>
    </w:tbl>
    <w:p w14:paraId="66E29E8B" w14:textId="6B3D364F" w:rsidR="007A43F2" w:rsidRPr="0066144B" w:rsidRDefault="007A43F2" w:rsidP="002A1DC9">
      <w:pPr>
        <w:spacing w:before="100" w:beforeAutospacing="1" w:after="100" w:afterAutospacing="1" w:line="240" w:lineRule="auto"/>
        <w:ind w:right="432"/>
        <w:jc w:val="both"/>
        <w:rPr>
          <w:rFonts w:ascii="Tahoma" w:eastAsia="Times New Roman" w:hAnsi="Tahoma" w:cs="Tahoma"/>
          <w:bCs/>
          <w:sz w:val="24"/>
          <w:szCs w:val="24"/>
        </w:rPr>
      </w:pPr>
    </w:p>
    <w:sectPr w:rsidR="007A43F2" w:rsidRPr="0066144B" w:rsidSect="00523B97">
      <w:footerReference w:type="default" r:id="rId8"/>
      <w:footerReference w:type="first" r:id="rId9"/>
      <w:pgSz w:w="12240" w:h="15840"/>
      <w:pgMar w:top="720" w:right="720" w:bottom="720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5A1BBC" w14:textId="77777777" w:rsidR="00A11E7A" w:rsidRDefault="00A11E7A" w:rsidP="00E027D4">
      <w:pPr>
        <w:spacing w:after="0" w:line="240" w:lineRule="auto"/>
      </w:pPr>
      <w:r>
        <w:separator/>
      </w:r>
    </w:p>
  </w:endnote>
  <w:endnote w:type="continuationSeparator" w:id="0">
    <w:p w14:paraId="0AA16B5F" w14:textId="77777777" w:rsidR="00A11E7A" w:rsidRDefault="00A11E7A" w:rsidP="00E0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r-eaves-xl-sans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CA966" w14:textId="45B4811B" w:rsidR="006C443D" w:rsidRDefault="006E6B1D" w:rsidP="006C443D">
    <w:pPr>
      <w:pStyle w:val="Footer"/>
      <w:ind w:left="-432" w:firstLine="720"/>
      <w:rPr>
        <w:color w:val="000000" w:themeColor="text1"/>
      </w:rPr>
    </w:pPr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D67EE" wp14:editId="60B5E796">
              <wp:simplePos x="0" y="0"/>
              <wp:positionH relativeFrom="column">
                <wp:posOffset>3792220</wp:posOffset>
              </wp:positionH>
              <wp:positionV relativeFrom="paragraph">
                <wp:posOffset>114723</wp:posOffset>
              </wp:positionV>
              <wp:extent cx="2942590" cy="90551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2590" cy="905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20A906" w14:textId="77777777" w:rsidR="006C443D" w:rsidRPr="006E6B1D" w:rsidRDefault="006C443D" w:rsidP="006C443D">
                          <w:pPr>
                            <w:pStyle w:val="Footer"/>
                            <w:jc w:val="right"/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6E6B1D"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  <w:t>Want to meet with an Academic Coach?</w:t>
                          </w:r>
                        </w:p>
                        <w:p w14:paraId="41010D0B" w14:textId="77777777" w:rsidR="006C443D" w:rsidRPr="006E6B1D" w:rsidRDefault="006C443D" w:rsidP="006C443D">
                          <w:pPr>
                            <w:pStyle w:val="Footer"/>
                            <w:jc w:val="right"/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6E6B1D"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  <w:t xml:space="preserve">Contact Tina Chong </w:t>
                          </w:r>
                        </w:p>
                        <w:p w14:paraId="605E2BDF" w14:textId="77777777" w:rsidR="006C443D" w:rsidRPr="006E6B1D" w:rsidRDefault="006C443D" w:rsidP="006C443D">
                          <w:pPr>
                            <w:pStyle w:val="Footer"/>
                            <w:jc w:val="right"/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6E6B1D">
                            <w:rPr>
                              <w:rFonts w:ascii="Baskerville Old Face" w:hAnsi="Baskerville Old Face"/>
                              <w:color w:val="000000" w:themeColor="text1"/>
                              <w:sz w:val="22"/>
                              <w:szCs w:val="22"/>
                            </w:rPr>
                            <w:t>(cchong2@bowdoin.edu)</w:t>
                          </w:r>
                        </w:p>
                        <w:p w14:paraId="17C5F1CA" w14:textId="77777777" w:rsidR="006C443D" w:rsidRPr="006E6B1D" w:rsidRDefault="006C443D" w:rsidP="006C443D">
                          <w:pPr>
                            <w:jc w:val="right"/>
                            <w:rPr>
                              <w:rFonts w:ascii="Baskerville Old Face" w:hAnsi="Baskerville Old Face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D67E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298.6pt;margin-top:9.05pt;width:231.7pt;height:7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" filled="f" stroked="f" strokeweight=".5pt">
              <v:textbox>
                <w:txbxContent>
                  <w:p w14:paraId="3520A906" w14:textId="77777777" w:rsidR="006C443D" w:rsidRPr="006E6B1D" w:rsidRDefault="006C443D" w:rsidP="006C443D">
                    <w:pPr>
                      <w:pStyle w:val="Footer"/>
                      <w:jc w:val="right"/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</w:pPr>
                    <w:r w:rsidRPr="006E6B1D"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  <w:t>Want to meet with an Academic Coach?</w:t>
                    </w:r>
                  </w:p>
                  <w:p w14:paraId="41010D0B" w14:textId="77777777" w:rsidR="006C443D" w:rsidRPr="006E6B1D" w:rsidRDefault="006C443D" w:rsidP="006C443D">
                    <w:pPr>
                      <w:pStyle w:val="Footer"/>
                      <w:jc w:val="right"/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</w:pPr>
                    <w:r w:rsidRPr="006E6B1D"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  <w:t xml:space="preserve">Contact Tina Chong </w:t>
                    </w:r>
                  </w:p>
                  <w:p w14:paraId="605E2BDF" w14:textId="77777777" w:rsidR="006C443D" w:rsidRPr="006E6B1D" w:rsidRDefault="006C443D" w:rsidP="006C443D">
                    <w:pPr>
                      <w:pStyle w:val="Footer"/>
                      <w:jc w:val="right"/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</w:pPr>
                    <w:r w:rsidRPr="006E6B1D">
                      <w:rPr>
                        <w:rFonts w:ascii="Baskerville Old Face" w:hAnsi="Baskerville Old Face"/>
                        <w:color w:val="000000" w:themeColor="text1"/>
                        <w:sz w:val="22"/>
                        <w:szCs w:val="22"/>
                      </w:rPr>
                      <w:t>(cchong2@bowdoin.edu)</w:t>
                    </w:r>
                  </w:p>
                  <w:p w14:paraId="17C5F1CA" w14:textId="77777777" w:rsidR="006C443D" w:rsidRPr="006E6B1D" w:rsidRDefault="006C443D" w:rsidP="006C443D">
                    <w:pPr>
                      <w:jc w:val="right"/>
                      <w:rPr>
                        <w:rFonts w:ascii="Baskerville Old Face" w:hAnsi="Baskerville Old Face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6C443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2BA4AA" wp14:editId="6B0F1B7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662057" cy="0"/>
              <wp:effectExtent l="0" t="0" r="18415" b="1270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205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846CE5" id="Straight Connector 1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524.55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" strokecolor="#a1d68b [3204]"/>
          </w:pict>
        </mc:Fallback>
      </mc:AlternateContent>
    </w:r>
    <w:r w:rsidR="006C443D" w:rsidRPr="00DB18E6">
      <w:rPr>
        <w:noProof/>
        <w:color w:val="000000" w:themeColor="text1"/>
      </w:rPr>
      <w:drawing>
        <wp:inline distT="0" distB="0" distL="0" distR="0" wp14:anchorId="5951ED3D" wp14:editId="37071667">
          <wp:extent cx="3831771" cy="688537"/>
          <wp:effectExtent l="0" t="0" r="381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31771" cy="688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443D" w:rsidRPr="00DB18E6">
      <w:rPr>
        <w:color w:val="000000" w:themeColor="text1"/>
      </w:rPr>
      <w:t xml:space="preserve"> </w:t>
    </w:r>
  </w:p>
  <w:p w14:paraId="261B8BA5" w14:textId="452E5C97" w:rsidR="006C443D" w:rsidRPr="006E6B1D" w:rsidRDefault="006C443D" w:rsidP="006C443D">
    <w:pPr>
      <w:pStyle w:val="Footer"/>
      <w:ind w:firstLine="720"/>
      <w:rPr>
        <w:rFonts w:ascii="Baskerville Old Face" w:hAnsi="Baskerville Old Face"/>
        <w:color w:val="000000" w:themeColor="text1"/>
        <w:sz w:val="24"/>
        <w:szCs w:val="24"/>
      </w:rPr>
    </w:pPr>
    <w:r>
      <w:rPr>
        <w:color w:val="000000" w:themeColor="text1"/>
      </w:rPr>
      <w:t xml:space="preserve">                        </w:t>
    </w:r>
    <w:r w:rsidRPr="006E6B1D">
      <w:rPr>
        <w:rFonts w:ascii="Baskerville Old Face" w:hAnsi="Baskerville Old Face"/>
        <w:color w:val="000000" w:themeColor="text1"/>
        <w:sz w:val="24"/>
        <w:szCs w:val="24"/>
      </w:rPr>
      <w:t>Academic Coaching</w:t>
    </w:r>
    <w:r w:rsidR="006E6B1D" w:rsidRPr="006E6B1D">
      <w:rPr>
        <w:rFonts w:ascii="Baskerville Old Face" w:hAnsi="Baskerville Old Face"/>
        <w:color w:val="000000" w:themeColor="text1"/>
        <w:sz w:val="24"/>
        <w:szCs w:val="24"/>
      </w:rPr>
      <w:t xml:space="preserve"> </w:t>
    </w:r>
  </w:p>
  <w:p w14:paraId="09C8FE67" w14:textId="77777777" w:rsidR="006C443D" w:rsidRDefault="006C443D" w:rsidP="006C443D">
    <w:pPr>
      <w:pStyle w:val="Footer"/>
    </w:pPr>
    <w:r>
      <w:rPr>
        <w:rFonts w:eastAsiaTheme="minorEastAsia"/>
        <w:color w:val="A1D68B" w:themeColor="accent1"/>
      </w:rPr>
      <w:fldChar w:fldCharType="begin"/>
    </w:r>
    <w:r>
      <w:rPr>
        <w:color w:val="A1D68B" w:themeColor="accent1"/>
      </w:rPr>
      <w:instrText xml:space="preserve"> PAGE    \* MERGEFORMAT </w:instrText>
    </w:r>
    <w:r>
      <w:rPr>
        <w:rFonts w:eastAsiaTheme="minorEastAsia"/>
        <w:color w:val="A1D68B" w:themeColor="accent1"/>
      </w:rPr>
      <w:fldChar w:fldCharType="separate"/>
    </w:r>
    <w:r>
      <w:rPr>
        <w:rFonts w:eastAsiaTheme="minorEastAsia"/>
        <w:color w:val="A1D68B" w:themeColor="accent1"/>
      </w:rPr>
      <w:t>1</w:t>
    </w:r>
    <w:r>
      <w:rPr>
        <w:rFonts w:asciiTheme="majorHAnsi" w:eastAsiaTheme="majorEastAsia" w:hAnsiTheme="majorHAnsi" w:cstheme="majorBidi"/>
        <w:noProof/>
        <w:color w:val="A1D68B" w:themeColor="accent1"/>
      </w:rPr>
      <w:fldChar w:fldCharType="end"/>
    </w:r>
  </w:p>
  <w:p w14:paraId="7ED47780" w14:textId="77777777" w:rsidR="006C443D" w:rsidRPr="006C443D" w:rsidRDefault="006C443D" w:rsidP="006C44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C8B80" w14:textId="7A5E4556" w:rsidR="007A43F2" w:rsidRDefault="00DB18E6" w:rsidP="00340972">
    <w:pPr>
      <w:pStyle w:val="Footer"/>
      <w:ind w:left="-432" w:firstLine="720"/>
      <w:rPr>
        <w:color w:val="000000" w:themeColor="text1"/>
      </w:rPr>
    </w:pPr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E62CFA" wp14:editId="308920EC">
              <wp:simplePos x="0" y="0"/>
              <wp:positionH relativeFrom="column">
                <wp:posOffset>3792220</wp:posOffset>
              </wp:positionH>
              <wp:positionV relativeFrom="paragraph">
                <wp:posOffset>113155</wp:posOffset>
              </wp:positionV>
              <wp:extent cx="2942953" cy="605894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2953" cy="6058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3B54B3" w14:textId="77777777" w:rsidR="00DB18E6" w:rsidRPr="00523B97" w:rsidRDefault="00DB18E6" w:rsidP="00DB18E6">
                          <w:pPr>
                            <w:pStyle w:val="Footer"/>
                            <w:jc w:val="right"/>
                            <w:rPr>
                              <w:rFonts w:ascii="Tahoma" w:hAnsi="Tahoma" w:cs="Tahoma"/>
                              <w:color w:val="000000" w:themeColor="text1"/>
                            </w:rPr>
                          </w:pPr>
                          <w:r w:rsidRPr="00523B97">
                            <w:rPr>
                              <w:rFonts w:ascii="Tahoma" w:hAnsi="Tahoma" w:cs="Tahoma"/>
                              <w:color w:val="000000" w:themeColor="text1"/>
                            </w:rPr>
                            <w:t>Want to meet with an Academic Coach?</w:t>
                          </w:r>
                        </w:p>
                        <w:p w14:paraId="512D4492" w14:textId="77777777" w:rsidR="00DB18E6" w:rsidRPr="00523B97" w:rsidRDefault="00DB18E6" w:rsidP="00DB18E6">
                          <w:pPr>
                            <w:pStyle w:val="Footer"/>
                            <w:jc w:val="right"/>
                            <w:rPr>
                              <w:rFonts w:ascii="Tahoma" w:hAnsi="Tahoma" w:cs="Tahoma"/>
                              <w:color w:val="000000" w:themeColor="text1"/>
                            </w:rPr>
                          </w:pPr>
                          <w:r w:rsidRPr="00523B97">
                            <w:rPr>
                              <w:rFonts w:ascii="Tahoma" w:hAnsi="Tahoma" w:cs="Tahoma"/>
                              <w:color w:val="000000" w:themeColor="text1"/>
                            </w:rPr>
                            <w:t xml:space="preserve">Contact Tina Chong </w:t>
                          </w:r>
                        </w:p>
                        <w:p w14:paraId="05625A2B" w14:textId="51B9EB3A" w:rsidR="00DB18E6" w:rsidRPr="00523B97" w:rsidRDefault="00DB18E6" w:rsidP="00523B97">
                          <w:pPr>
                            <w:pStyle w:val="Footer"/>
                            <w:jc w:val="right"/>
                            <w:rPr>
                              <w:rFonts w:ascii="Tahoma" w:hAnsi="Tahoma" w:cs="Tahoma"/>
                              <w:color w:val="000000" w:themeColor="text1"/>
                            </w:rPr>
                          </w:pPr>
                          <w:r w:rsidRPr="00523B97">
                            <w:rPr>
                              <w:rFonts w:ascii="Tahoma" w:hAnsi="Tahoma" w:cs="Tahoma"/>
                              <w:color w:val="000000" w:themeColor="text1"/>
                            </w:rPr>
                            <w:t>(cchong2@bowdoin.edu)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E62CF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298.6pt;margin-top:8.9pt;width:231.75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" filled="f" stroked="f" strokeweight=".5pt">
              <v:textbox>
                <w:txbxContent>
                  <w:p w14:paraId="7A3B54B3" w14:textId="77777777" w:rsidR="00DB18E6" w:rsidRPr="00523B97" w:rsidRDefault="00DB18E6" w:rsidP="00DB18E6">
                    <w:pPr>
                      <w:pStyle w:val="Footer"/>
                      <w:jc w:val="right"/>
                      <w:rPr>
                        <w:rFonts w:ascii="Tahoma" w:hAnsi="Tahoma" w:cs="Tahoma"/>
                        <w:color w:val="000000" w:themeColor="text1"/>
                      </w:rPr>
                    </w:pPr>
                    <w:r w:rsidRPr="00523B97">
                      <w:rPr>
                        <w:rFonts w:ascii="Tahoma" w:hAnsi="Tahoma" w:cs="Tahoma"/>
                        <w:color w:val="000000" w:themeColor="text1"/>
                      </w:rPr>
                      <w:t>Want to meet with an Academic Coach?</w:t>
                    </w:r>
                  </w:p>
                  <w:p w14:paraId="512D4492" w14:textId="77777777" w:rsidR="00DB18E6" w:rsidRPr="00523B97" w:rsidRDefault="00DB18E6" w:rsidP="00DB18E6">
                    <w:pPr>
                      <w:pStyle w:val="Footer"/>
                      <w:jc w:val="right"/>
                      <w:rPr>
                        <w:rFonts w:ascii="Tahoma" w:hAnsi="Tahoma" w:cs="Tahoma"/>
                        <w:color w:val="000000" w:themeColor="text1"/>
                      </w:rPr>
                    </w:pPr>
                    <w:r w:rsidRPr="00523B97">
                      <w:rPr>
                        <w:rFonts w:ascii="Tahoma" w:hAnsi="Tahoma" w:cs="Tahoma"/>
                        <w:color w:val="000000" w:themeColor="text1"/>
                      </w:rPr>
                      <w:t xml:space="preserve">Contact Tina Chong </w:t>
                    </w:r>
                  </w:p>
                  <w:p w14:paraId="05625A2B" w14:textId="51B9EB3A" w:rsidR="00DB18E6" w:rsidRPr="00523B97" w:rsidRDefault="00DB18E6" w:rsidP="00523B97">
                    <w:pPr>
                      <w:pStyle w:val="Footer"/>
                      <w:jc w:val="right"/>
                      <w:rPr>
                        <w:rFonts w:ascii="Tahoma" w:hAnsi="Tahoma" w:cs="Tahoma"/>
                        <w:color w:val="000000" w:themeColor="text1"/>
                      </w:rPr>
                    </w:pPr>
                    <w:r w:rsidRPr="00523B97">
                      <w:rPr>
                        <w:rFonts w:ascii="Tahoma" w:hAnsi="Tahoma" w:cs="Tahoma"/>
                        <w:color w:val="000000" w:themeColor="text1"/>
                      </w:rPr>
                      <w:t>(cchong2@bowdoin.edu)</w:t>
                    </w:r>
                  </w:p>
                </w:txbxContent>
              </v:textbox>
            </v:shape>
          </w:pict>
        </mc:Fallback>
      </mc:AlternateContent>
    </w:r>
    <w:r w:rsidR="00523B97" w:rsidRPr="0066144B">
      <w:rPr>
        <w:rFonts w:ascii="Tahoma" w:hAnsi="Tahoma" w:cs="Tahoma"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D96E769" wp14:editId="713861A9">
              <wp:simplePos x="0" y="0"/>
              <wp:positionH relativeFrom="column">
                <wp:posOffset>179882</wp:posOffset>
              </wp:positionH>
              <wp:positionV relativeFrom="paragraph">
                <wp:posOffset>-906</wp:posOffset>
              </wp:positionV>
              <wp:extent cx="6512560" cy="0"/>
              <wp:effectExtent l="0" t="0" r="15240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25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ACDD39" id="Straight Connector 9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15pt,-.05pt" to="526.95pt,-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" strokecolor="#a1d68b [3204]"/>
          </w:pict>
        </mc:Fallback>
      </mc:AlternateContent>
    </w:r>
    <w:r w:rsidRPr="00DB18E6">
      <w:rPr>
        <w:noProof/>
        <w:color w:val="000000" w:themeColor="text1"/>
      </w:rPr>
      <w:drawing>
        <wp:inline distT="0" distB="0" distL="0" distR="0" wp14:anchorId="629E28C0" wp14:editId="688E4602">
          <wp:extent cx="3831771" cy="688537"/>
          <wp:effectExtent l="0" t="0" r="381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31771" cy="688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B18E6">
      <w:rPr>
        <w:color w:val="000000" w:themeColor="text1"/>
      </w:rPr>
      <w:t xml:space="preserve"> </w:t>
    </w:r>
  </w:p>
  <w:p w14:paraId="5EE0840A" w14:textId="77777777" w:rsidR="00DB18E6" w:rsidRPr="006E6B1D" w:rsidRDefault="007A43F2" w:rsidP="007A43F2">
    <w:pPr>
      <w:pStyle w:val="Footer"/>
      <w:ind w:firstLine="720"/>
      <w:rPr>
        <w:rFonts w:ascii="Baskerville Old Face" w:hAnsi="Baskerville Old Face"/>
        <w:color w:val="000000" w:themeColor="text1"/>
        <w:sz w:val="24"/>
        <w:szCs w:val="24"/>
      </w:rPr>
    </w:pPr>
    <w:r>
      <w:rPr>
        <w:color w:val="000000" w:themeColor="text1"/>
      </w:rPr>
      <w:t xml:space="preserve">                        </w:t>
    </w:r>
    <w:r w:rsidR="00DB18E6" w:rsidRPr="006E6B1D">
      <w:rPr>
        <w:rFonts w:ascii="Baskerville Old Face" w:hAnsi="Baskerville Old Face"/>
        <w:color w:val="000000" w:themeColor="text1"/>
        <w:sz w:val="24"/>
        <w:szCs w:val="24"/>
      </w:rPr>
      <w:t>Academic Coaching</w:t>
    </w:r>
  </w:p>
  <w:p w14:paraId="66366BF7" w14:textId="77777777" w:rsidR="00DB18E6" w:rsidRDefault="00DB18E6">
    <w:pPr>
      <w:pStyle w:val="Footer"/>
      <w:rPr>
        <w:color w:val="A1D68B" w:themeColor="accent1"/>
      </w:rPr>
    </w:pPr>
  </w:p>
  <w:p w14:paraId="50D8D7FE" w14:textId="77777777" w:rsidR="00DB18E6" w:rsidRDefault="00DB18E6">
    <w:pPr>
      <w:pStyle w:val="Footer"/>
    </w:pPr>
    <w:r>
      <w:rPr>
        <w:rFonts w:asciiTheme="majorHAnsi" w:eastAsiaTheme="majorEastAsia" w:hAnsiTheme="majorHAnsi" w:cstheme="majorBidi"/>
        <w:color w:val="A1D68B" w:themeColor="accent1"/>
      </w:rPr>
      <w:t xml:space="preserve"> </w:t>
    </w:r>
    <w:r>
      <w:rPr>
        <w:rFonts w:eastAsiaTheme="minorEastAsia"/>
        <w:color w:val="A1D68B" w:themeColor="accent1"/>
      </w:rPr>
      <w:fldChar w:fldCharType="begin"/>
    </w:r>
    <w:r>
      <w:rPr>
        <w:color w:val="A1D68B" w:themeColor="accent1"/>
      </w:rPr>
      <w:instrText xml:space="preserve"> PAGE    \* MERGEFORMAT </w:instrText>
    </w:r>
    <w:r>
      <w:rPr>
        <w:rFonts w:eastAsiaTheme="minorEastAsia"/>
        <w:color w:val="A1D68B" w:themeColor="accent1"/>
      </w:rPr>
      <w:fldChar w:fldCharType="separate"/>
    </w:r>
    <w:r>
      <w:rPr>
        <w:rFonts w:asciiTheme="majorHAnsi" w:eastAsiaTheme="majorEastAsia" w:hAnsiTheme="majorHAnsi" w:cstheme="majorBidi"/>
        <w:noProof/>
        <w:color w:val="A1D68B" w:themeColor="accent1"/>
      </w:rPr>
      <w:t>2</w:t>
    </w:r>
    <w:r>
      <w:rPr>
        <w:rFonts w:asciiTheme="majorHAnsi" w:eastAsiaTheme="majorEastAsia" w:hAnsiTheme="majorHAnsi" w:cstheme="majorBidi"/>
        <w:noProof/>
        <w:color w:val="A1D68B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86CBD9" w14:textId="77777777" w:rsidR="00A11E7A" w:rsidRDefault="00A11E7A" w:rsidP="00E027D4">
      <w:pPr>
        <w:spacing w:after="0" w:line="240" w:lineRule="auto"/>
      </w:pPr>
      <w:r>
        <w:separator/>
      </w:r>
    </w:p>
  </w:footnote>
  <w:footnote w:type="continuationSeparator" w:id="0">
    <w:p w14:paraId="20D3EF71" w14:textId="77777777" w:rsidR="00A11E7A" w:rsidRDefault="00A11E7A" w:rsidP="00E027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A1002"/>
    <w:multiLevelType w:val="hybridMultilevel"/>
    <w:tmpl w:val="A96E7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76729"/>
    <w:multiLevelType w:val="hybridMultilevel"/>
    <w:tmpl w:val="8780E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F2FAE564">
      <w:start w:val="1"/>
      <w:numFmt w:val="decimal"/>
      <w:lvlText w:val="%4."/>
      <w:lvlJc w:val="left"/>
      <w:pPr>
        <w:ind w:left="2880" w:hanging="360"/>
      </w:pPr>
      <w:rPr>
        <w:rFonts w:ascii="mr-eaves-xl-sans" w:eastAsia="Times New Roman" w:hAnsi="mr-eaves-xl-sans" w:cs="Times New Roman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678E9"/>
    <w:multiLevelType w:val="hybridMultilevel"/>
    <w:tmpl w:val="92147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1269D"/>
    <w:multiLevelType w:val="hybridMultilevel"/>
    <w:tmpl w:val="35BE3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963B9"/>
    <w:multiLevelType w:val="hybridMultilevel"/>
    <w:tmpl w:val="3FFC06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8945F95"/>
    <w:multiLevelType w:val="multilevel"/>
    <w:tmpl w:val="FF62F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152240"/>
    <w:multiLevelType w:val="multilevel"/>
    <w:tmpl w:val="78A01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646623D"/>
    <w:multiLevelType w:val="multilevel"/>
    <w:tmpl w:val="FF62F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9374AC"/>
    <w:multiLevelType w:val="hybridMultilevel"/>
    <w:tmpl w:val="B4F6BE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7466CC"/>
    <w:multiLevelType w:val="hybridMultilevel"/>
    <w:tmpl w:val="D494F2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2658C2"/>
    <w:multiLevelType w:val="hybridMultilevel"/>
    <w:tmpl w:val="9E801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26BC8"/>
    <w:multiLevelType w:val="multilevel"/>
    <w:tmpl w:val="830020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800" w:hanging="360"/>
      </w:pPr>
      <w:rPr>
        <w:rFonts w:ascii="Calibri" w:eastAsia="Times New Roman" w:hAnsi="Calibri" w:cs="Times New Roman"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D486B18"/>
    <w:multiLevelType w:val="hybridMultilevel"/>
    <w:tmpl w:val="8EBE9D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6981F82"/>
    <w:multiLevelType w:val="multilevel"/>
    <w:tmpl w:val="FF62F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AE10A83"/>
    <w:multiLevelType w:val="multilevel"/>
    <w:tmpl w:val="B5D09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D83070E"/>
    <w:multiLevelType w:val="multilevel"/>
    <w:tmpl w:val="B226D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12037C1"/>
    <w:multiLevelType w:val="hybridMultilevel"/>
    <w:tmpl w:val="ED009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887E88"/>
    <w:multiLevelType w:val="multilevel"/>
    <w:tmpl w:val="EE68D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E457AB3"/>
    <w:multiLevelType w:val="hybridMultilevel"/>
    <w:tmpl w:val="D48818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6"/>
  </w:num>
  <w:num w:numId="4">
    <w:abstractNumId w:val="18"/>
  </w:num>
  <w:num w:numId="5">
    <w:abstractNumId w:val="10"/>
  </w:num>
  <w:num w:numId="6">
    <w:abstractNumId w:val="4"/>
  </w:num>
  <w:num w:numId="7">
    <w:abstractNumId w:val="12"/>
  </w:num>
  <w:num w:numId="8">
    <w:abstractNumId w:val="9"/>
  </w:num>
  <w:num w:numId="9">
    <w:abstractNumId w:val="3"/>
  </w:num>
  <w:num w:numId="10">
    <w:abstractNumId w:val="1"/>
  </w:num>
  <w:num w:numId="11">
    <w:abstractNumId w:val="14"/>
  </w:num>
  <w:num w:numId="12">
    <w:abstractNumId w:val="13"/>
  </w:num>
  <w:num w:numId="13">
    <w:abstractNumId w:val="7"/>
  </w:num>
  <w:num w:numId="14">
    <w:abstractNumId w:val="5"/>
  </w:num>
  <w:num w:numId="15">
    <w:abstractNumId w:val="11"/>
  </w:num>
  <w:num w:numId="16">
    <w:abstractNumId w:val="16"/>
  </w:num>
  <w:num w:numId="17">
    <w:abstractNumId w:val="8"/>
  </w:num>
  <w:num w:numId="18">
    <w:abstractNumId w:val="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6B"/>
    <w:rsid w:val="00025752"/>
    <w:rsid w:val="000371C2"/>
    <w:rsid w:val="00045242"/>
    <w:rsid w:val="0006441E"/>
    <w:rsid w:val="00091E65"/>
    <w:rsid w:val="000E1048"/>
    <w:rsid w:val="000E3C96"/>
    <w:rsid w:val="000F024E"/>
    <w:rsid w:val="0013581B"/>
    <w:rsid w:val="00141679"/>
    <w:rsid w:val="00185F4B"/>
    <w:rsid w:val="00266FCB"/>
    <w:rsid w:val="00277E24"/>
    <w:rsid w:val="00293B83"/>
    <w:rsid w:val="002A1DC9"/>
    <w:rsid w:val="002D7282"/>
    <w:rsid w:val="00313E15"/>
    <w:rsid w:val="0033498F"/>
    <w:rsid w:val="00340972"/>
    <w:rsid w:val="003422EF"/>
    <w:rsid w:val="003450A0"/>
    <w:rsid w:val="003564D8"/>
    <w:rsid w:val="0037639D"/>
    <w:rsid w:val="003A6FE3"/>
    <w:rsid w:val="00443534"/>
    <w:rsid w:val="00480A1F"/>
    <w:rsid w:val="00490D4D"/>
    <w:rsid w:val="004A5719"/>
    <w:rsid w:val="004D5DCE"/>
    <w:rsid w:val="0050418E"/>
    <w:rsid w:val="00523B97"/>
    <w:rsid w:val="0053176B"/>
    <w:rsid w:val="00532B33"/>
    <w:rsid w:val="00564240"/>
    <w:rsid w:val="00586075"/>
    <w:rsid w:val="00592154"/>
    <w:rsid w:val="005B196C"/>
    <w:rsid w:val="005C163F"/>
    <w:rsid w:val="005F5553"/>
    <w:rsid w:val="0064177B"/>
    <w:rsid w:val="0066144B"/>
    <w:rsid w:val="00667046"/>
    <w:rsid w:val="006A3CE7"/>
    <w:rsid w:val="006B7A95"/>
    <w:rsid w:val="006C2ED0"/>
    <w:rsid w:val="006C443D"/>
    <w:rsid w:val="006D00DA"/>
    <w:rsid w:val="006D38DD"/>
    <w:rsid w:val="006E6B1D"/>
    <w:rsid w:val="006F5FE4"/>
    <w:rsid w:val="007158C0"/>
    <w:rsid w:val="00722F76"/>
    <w:rsid w:val="00730A15"/>
    <w:rsid w:val="007440CE"/>
    <w:rsid w:val="0077691B"/>
    <w:rsid w:val="00783E35"/>
    <w:rsid w:val="007875C6"/>
    <w:rsid w:val="007A43F2"/>
    <w:rsid w:val="007B3F08"/>
    <w:rsid w:val="00804BED"/>
    <w:rsid w:val="00823B41"/>
    <w:rsid w:val="00832F95"/>
    <w:rsid w:val="00910CC8"/>
    <w:rsid w:val="0091585D"/>
    <w:rsid w:val="009332B2"/>
    <w:rsid w:val="00933923"/>
    <w:rsid w:val="009604F8"/>
    <w:rsid w:val="009708CC"/>
    <w:rsid w:val="009E229F"/>
    <w:rsid w:val="00A046D6"/>
    <w:rsid w:val="00A11E7A"/>
    <w:rsid w:val="00A12ADD"/>
    <w:rsid w:val="00A56FBC"/>
    <w:rsid w:val="00A80EB4"/>
    <w:rsid w:val="00AA31F0"/>
    <w:rsid w:val="00AC6618"/>
    <w:rsid w:val="00B168C5"/>
    <w:rsid w:val="00B5054A"/>
    <w:rsid w:val="00B70518"/>
    <w:rsid w:val="00B767C1"/>
    <w:rsid w:val="00B77432"/>
    <w:rsid w:val="00BA6856"/>
    <w:rsid w:val="00BC066C"/>
    <w:rsid w:val="00BD57AF"/>
    <w:rsid w:val="00C42719"/>
    <w:rsid w:val="00C74781"/>
    <w:rsid w:val="00C83022"/>
    <w:rsid w:val="00CA397A"/>
    <w:rsid w:val="00CE389F"/>
    <w:rsid w:val="00D152DF"/>
    <w:rsid w:val="00D50C37"/>
    <w:rsid w:val="00D53028"/>
    <w:rsid w:val="00D5481A"/>
    <w:rsid w:val="00D63A13"/>
    <w:rsid w:val="00D66B84"/>
    <w:rsid w:val="00D86BB6"/>
    <w:rsid w:val="00D87F0A"/>
    <w:rsid w:val="00DB18E6"/>
    <w:rsid w:val="00DC0E4B"/>
    <w:rsid w:val="00DD683E"/>
    <w:rsid w:val="00DD7D0D"/>
    <w:rsid w:val="00E027D4"/>
    <w:rsid w:val="00E21B37"/>
    <w:rsid w:val="00E52D1C"/>
    <w:rsid w:val="00E619E2"/>
    <w:rsid w:val="00EA015E"/>
    <w:rsid w:val="00EA0874"/>
    <w:rsid w:val="00EF3580"/>
    <w:rsid w:val="00EF7B8E"/>
    <w:rsid w:val="00F61E4F"/>
    <w:rsid w:val="00FA138F"/>
    <w:rsid w:val="00FB09BC"/>
    <w:rsid w:val="00FD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651C5D"/>
  <w15:chartTrackingRefBased/>
  <w15:docId w15:val="{6BA25B3C-933F-A442-8137-5F5FD8C2A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30463F" w:themeColor="text2" w:themeTint="E6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242"/>
  </w:style>
  <w:style w:type="paragraph" w:styleId="Heading1">
    <w:name w:val="heading 1"/>
    <w:basedOn w:val="Normal"/>
    <w:next w:val="Normal"/>
    <w:link w:val="Heading1Char"/>
    <w:uiPriority w:val="9"/>
    <w:qFormat/>
    <w:rsid w:val="00E027D4"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A1D68B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7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E027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lockText">
    <w:name w:val="Block Text"/>
    <w:basedOn w:val="Normal"/>
    <w:uiPriority w:val="5"/>
    <w:unhideWhenUsed/>
    <w:qFormat/>
    <w:rsid w:val="00E027D4"/>
    <w:pPr>
      <w:spacing w:after="380" w:line="326" w:lineRule="auto"/>
    </w:pPr>
    <w:rPr>
      <w:rFonts w:eastAsiaTheme="minorEastAsia"/>
      <w:iCs/>
      <w:sz w:val="28"/>
    </w:rPr>
  </w:style>
  <w:style w:type="paragraph" w:customStyle="1" w:styleId="Company">
    <w:name w:val="Company"/>
    <w:basedOn w:val="Normal"/>
    <w:uiPriority w:val="11"/>
    <w:qFormat/>
    <w:rsid w:val="00B5054A"/>
    <w:pPr>
      <w:spacing w:after="0"/>
    </w:pPr>
    <w:rPr>
      <w:b/>
      <w:color w:val="A1D68B" w:themeColor="accent1"/>
      <w:sz w:val="36"/>
    </w:rPr>
  </w:style>
  <w:style w:type="paragraph" w:customStyle="1" w:styleId="ContactInfo">
    <w:name w:val="Contact Info"/>
    <w:basedOn w:val="Normal"/>
    <w:uiPriority w:val="10"/>
    <w:qFormat/>
    <w:rsid w:val="00C83022"/>
    <w:pPr>
      <w:spacing w:after="0"/>
      <w:contextualSpacing/>
    </w:pPr>
  </w:style>
  <w:style w:type="paragraph" w:styleId="Date">
    <w:name w:val="Date"/>
    <w:basedOn w:val="Normal"/>
    <w:link w:val="DateChar"/>
    <w:uiPriority w:val="2"/>
    <w:unhideWhenUsed/>
    <w:qFormat/>
    <w:rsid w:val="00E027D4"/>
    <w:pPr>
      <w:spacing w:after="40"/>
      <w:jc w:val="right"/>
    </w:pPr>
    <w:rPr>
      <w:b/>
      <w:color w:val="A1D68B" w:themeColor="accent1"/>
      <w:sz w:val="32"/>
    </w:rPr>
  </w:style>
  <w:style w:type="character" w:customStyle="1" w:styleId="DateChar">
    <w:name w:val="Date Char"/>
    <w:basedOn w:val="DefaultParagraphFont"/>
    <w:link w:val="Date"/>
    <w:uiPriority w:val="2"/>
    <w:rsid w:val="00C83022"/>
    <w:rPr>
      <w:b/>
      <w:color w:val="A1D68B" w:themeColor="accent1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027D4"/>
    <w:rPr>
      <w:rFonts w:asciiTheme="majorHAnsi" w:eastAsiaTheme="majorEastAsia" w:hAnsiTheme="majorHAnsi" w:cstheme="majorBidi"/>
      <w:b/>
      <w:color w:val="A1D68B" w:themeColor="accent1"/>
      <w:sz w:val="34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027D4"/>
    <w:rPr>
      <w:rFonts w:asciiTheme="majorHAnsi" w:eastAsiaTheme="majorEastAsia" w:hAnsiTheme="majorHAnsi" w:cstheme="majorBidi"/>
      <w:b/>
      <w:color w:val="30463F" w:themeColor="text2" w:themeTint="E6"/>
      <w:sz w:val="24"/>
      <w:szCs w:val="26"/>
      <w:lang w:eastAsia="ja-JP"/>
    </w:rPr>
  </w:style>
  <w:style w:type="paragraph" w:styleId="Quote">
    <w:name w:val="Quote"/>
    <w:basedOn w:val="Normal"/>
    <w:link w:val="QuoteChar"/>
    <w:uiPriority w:val="4"/>
    <w:qFormat/>
    <w:rsid w:val="00E027D4"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4"/>
    <w:rsid w:val="00C83022"/>
    <w:rPr>
      <w:i/>
      <w:iCs/>
      <w:sz w:val="28"/>
    </w:rPr>
  </w:style>
  <w:style w:type="paragraph" w:customStyle="1" w:styleId="Recipient">
    <w:name w:val="Recipient"/>
    <w:basedOn w:val="Normal"/>
    <w:next w:val="ContactInfo"/>
    <w:uiPriority w:val="12"/>
    <w:qFormat/>
    <w:rsid w:val="00E21B37"/>
    <w:pPr>
      <w:spacing w:before="2800" w:after="0"/>
      <w:contextualSpacing/>
    </w:pPr>
    <w:rPr>
      <w:b/>
    </w:rPr>
  </w:style>
  <w:style w:type="paragraph" w:styleId="Subtitle">
    <w:name w:val="Subtitle"/>
    <w:basedOn w:val="Normal"/>
    <w:link w:val="SubtitleChar"/>
    <w:uiPriority w:val="1"/>
    <w:qFormat/>
    <w:rsid w:val="00E027D4"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"/>
    <w:rsid w:val="00C83022"/>
    <w:rPr>
      <w:rFonts w:eastAsiaTheme="minorEastAsia"/>
      <w:sz w:val="32"/>
    </w:rPr>
  </w:style>
  <w:style w:type="paragraph" w:styleId="Title">
    <w:name w:val="Title"/>
    <w:basedOn w:val="Normal"/>
    <w:link w:val="TitleChar"/>
    <w:uiPriority w:val="3"/>
    <w:qFormat/>
    <w:rsid w:val="00E027D4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C83022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Header">
    <w:name w:val="header"/>
    <w:basedOn w:val="Normal"/>
    <w:link w:val="HeaderChar"/>
    <w:uiPriority w:val="99"/>
    <w:unhideWhenUsed/>
    <w:rsid w:val="00045242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45242"/>
  </w:style>
  <w:style w:type="paragraph" w:styleId="Footer">
    <w:name w:val="footer"/>
    <w:basedOn w:val="Normal"/>
    <w:link w:val="FooterChar"/>
    <w:uiPriority w:val="99"/>
    <w:unhideWhenUsed/>
    <w:rsid w:val="00BD57AF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7AF"/>
  </w:style>
  <w:style w:type="paragraph" w:styleId="NoSpacing">
    <w:name w:val="No Spacing"/>
    <w:uiPriority w:val="98"/>
    <w:qFormat/>
    <w:rsid w:val="009332B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332B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D63A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3A13"/>
    <w:pPr>
      <w:spacing w:after="0" w:line="240" w:lineRule="auto"/>
    </w:pPr>
    <w:rPr>
      <w:color w:val="aut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3A13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A13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A13"/>
    <w:rPr>
      <w:rFonts w:ascii="Times New Roman" w:hAnsi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4240"/>
    <w:pPr>
      <w:spacing w:after="160"/>
    </w:pPr>
    <w:rPr>
      <w:b/>
      <w:bCs/>
      <w:color w:val="30463F" w:themeColor="text2" w:themeTint="E6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4240"/>
    <w:rPr>
      <w:b/>
      <w:bCs/>
      <w:color w:val="auto"/>
    </w:rPr>
  </w:style>
  <w:style w:type="paragraph" w:styleId="ListParagraph">
    <w:name w:val="List Paragraph"/>
    <w:basedOn w:val="Normal"/>
    <w:uiPriority w:val="34"/>
    <w:unhideWhenUsed/>
    <w:qFormat/>
    <w:rsid w:val="007440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7E24"/>
    <w:rPr>
      <w:color w:val="6D9D9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7E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7E24"/>
    <w:rPr>
      <w:color w:val="6D8583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04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91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chong2/Library/Containers/com.microsoft.Word/Data/Library/Application%20Support/Microsoft/Office/16.0/DTS/en-US%7b661A7258-DC20-E148-9DDB-5687F0E5D3C8%7d/%7b40A1B4D1-718F-7F4B-A45C-F4BF37753F61%7dtf10002088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Madison">
  <a:themeElements>
    <a:clrScheme name="Madison">
      <a:dk1>
        <a:sysClr val="windowText" lastClr="000000"/>
      </a:dk1>
      <a:lt1>
        <a:sysClr val="window" lastClr="FFFFFF"/>
      </a:lt1>
      <a:dk2>
        <a:srgbClr val="1F2D29"/>
      </a:dk2>
      <a:lt2>
        <a:srgbClr val="C5FAEB"/>
      </a:lt2>
      <a:accent1>
        <a:srgbClr val="A1D68B"/>
      </a:accent1>
      <a:accent2>
        <a:srgbClr val="5EC795"/>
      </a:accent2>
      <a:accent3>
        <a:srgbClr val="4DADCF"/>
      </a:accent3>
      <a:accent4>
        <a:srgbClr val="CDB756"/>
      </a:accent4>
      <a:accent5>
        <a:srgbClr val="E29C36"/>
      </a:accent5>
      <a:accent6>
        <a:srgbClr val="8EC0C1"/>
      </a:accent6>
      <a:hlink>
        <a:srgbClr val="6D9D9B"/>
      </a:hlink>
      <a:folHlink>
        <a:srgbClr val="6D8583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{40A1B4D1-718F-7F4B-A45C-F4BF37753F61}tf10002088.dotx</Template>
  <TotalTime>1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Tammis Donovan</cp:lastModifiedBy>
  <cp:revision>2</cp:revision>
  <cp:lastPrinted>2020-04-24T14:31:00Z</cp:lastPrinted>
  <dcterms:created xsi:type="dcterms:W3CDTF">2020-06-11T18:05:00Z</dcterms:created>
  <dcterms:modified xsi:type="dcterms:W3CDTF">2020-06-11T18:05:00Z</dcterms:modified>
</cp:coreProperties>
</file>